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E7D8" w14:textId="14CA227E" w:rsidR="00267200" w:rsidRPr="006F499D" w:rsidRDefault="00267200" w:rsidP="00267200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6E29B31" wp14:editId="157B8DE2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8A96" w14:textId="77777777" w:rsidR="00267200" w:rsidRPr="00121CE0" w:rsidRDefault="00267200" w:rsidP="00267200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0B016EC4" w14:textId="77777777" w:rsidR="00267200" w:rsidRDefault="00267200" w:rsidP="00267200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103199D" w14:textId="77777777" w:rsidR="00267200" w:rsidRPr="00380131" w:rsidRDefault="00267200" w:rsidP="002672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6B4C2DA" w14:textId="77777777" w:rsidR="003448AA" w:rsidRDefault="00267200" w:rsidP="0026720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é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tudes de 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éopolitique 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ppliquée,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6E1C1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, 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Cs/>
                              </w:rPr>
                              <w:t>a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tteste avoir organisé la formation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</w:rPr>
                              <w:t xml:space="preserve"> à distance</w:t>
                            </w:r>
                            <w:r w:rsidR="000C13E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« Géopolitique </w:t>
                            </w:r>
                            <w:r w:rsidR="003448AA">
                              <w:rPr>
                                <w:rFonts w:ascii="Times New Roman" w:hAnsi="Times New Roman" w:cs="Times New Roman"/>
                                <w:i/>
                              </w:rPr>
                              <w:t>des armes de destruction massive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»</w:t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du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C13E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="000C13E5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Pr="006E1C1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 xml:space="preserve"> </w:t>
                            </w:r>
                          </w:p>
                          <w:p w14:paraId="62304B59" w14:textId="40EFB30D" w:rsidR="00267200" w:rsidRPr="00577BBF" w:rsidRDefault="00267200" w:rsidP="00267200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proofErr w:type="gramStart"/>
                            <w:r w:rsidRPr="006E1C1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au</w:t>
                            </w:r>
                            <w:proofErr w:type="gramEnd"/>
                            <w:r w:rsidRPr="006E1C1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 xml:space="preserve"> </w:t>
                            </w:r>
                            <w:r w:rsidR="00BD19EB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="00BD19EB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="00BD19EB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>.</w:t>
                            </w:r>
                          </w:p>
                          <w:p w14:paraId="5AB86AAA" w14:textId="77777777" w:rsidR="00267200" w:rsidRPr="003C11FC" w:rsidRDefault="00267200" w:rsidP="00267200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8AA0F7F" w14:textId="058E4F75" w:rsidR="00577BBF" w:rsidRPr="003C11FC" w:rsidRDefault="00577BBF" w:rsidP="00577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Hlk97559602"/>
                            <w:r>
                              <w:rPr>
                                <w:rFonts w:ascii="Times New Roman" w:hAnsi="Times New Roman" w:cs="Times New Roman"/>
                              </w:rPr>
                              <w:t>Les modules suivants ont été dispensées, pour un total de quinze heures de formation :</w:t>
                            </w:r>
                          </w:p>
                          <w:bookmarkEnd w:id="0"/>
                          <w:p w14:paraId="2403EB7E" w14:textId="77777777" w:rsidR="00267200" w:rsidRPr="003C11FC" w:rsidRDefault="00267200" w:rsidP="0026720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E018FBC" w14:textId="712646F3" w:rsidR="000C13E5" w:rsidRPr="003448AA" w:rsidRDefault="003448AA" w:rsidP="000C13E5">
                            <w:pPr>
                              <w:pStyle w:val="Sansinterligne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44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Le droit international et les armes de destruction massive ; La dissuasion nucléaire est-elle encore pertinente ? ; Les relations internationales à l’épreuve des armes de destruction massive ; Les technologies émergentes, la robotique, l’int</w:t>
                            </w:r>
                            <w:bookmarkStart w:id="1" w:name="_GoBack"/>
                            <w:bookmarkEnd w:id="1"/>
                            <w:r w:rsidRPr="00344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elligence artificielle : vers une nouvelle arme de destruction massive de synthèse ? ; Enjeux militaires et armes de destruction massive ; L’évolution de la menace des armes de destruction massive ; Menaces cyber et stratégies nucléaires ; La menace nucléaire, radiologique, biologique et chimique (NRBC) : un risque terroriste ? ; Missiles hypersoniques : quel impact sur la dissuasion nucléaire ? ; Nouvelles technologies et stratégique nucléaire ; Innovations technologiques et applicabilité de la biologique au contexte de guerre.</w:t>
                            </w:r>
                          </w:p>
                          <w:p w14:paraId="647CD88D" w14:textId="77777777" w:rsidR="003448AA" w:rsidRPr="000C13E5" w:rsidRDefault="003448AA" w:rsidP="000C13E5">
                            <w:pPr>
                              <w:pStyle w:val="Sansinterligne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15751F1" w14:textId="6F795C36" w:rsidR="00267200" w:rsidRPr="003C11FC" w:rsidRDefault="00577BBF" w:rsidP="0026720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………………………………………………….</w:t>
                            </w:r>
                            <w:r w:rsidR="00267200" w:rsidRPr="00577B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267200"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="00267200"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suivi </w:t>
                            </w:r>
                            <w:r w:rsidR="002672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avec assiduité cette formation</w:t>
                            </w:r>
                            <w:r w:rsidR="00267200"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EF51E1" w14:textId="77777777" w:rsidR="00267200" w:rsidRPr="003C11FC" w:rsidRDefault="00267200" w:rsidP="002672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12521F1" w14:textId="7DDEF545" w:rsidR="00267200" w:rsidRPr="003C11FC" w:rsidRDefault="00267200" w:rsidP="002672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servir et valoir ce que de droit, pour l’organisme</w:t>
                            </w:r>
                            <w:r w:rsidR="00E4008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8940878" w14:textId="77777777" w:rsidR="00267200" w:rsidRPr="003C11FC" w:rsidRDefault="00267200" w:rsidP="00267200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215CF58" w14:textId="0B2F85E3" w:rsidR="00267200" w:rsidRPr="003C11FC" w:rsidRDefault="00267200" w:rsidP="002672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</w:t>
                            </w:r>
                            <w:r w:rsidRPr="006E1C1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 xml:space="preserve">le </w:t>
                            </w:r>
                            <w:r w:rsidR="00E4008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fldChar w:fldCharType="begin"/>
                            </w:r>
                            <w:r w:rsidR="00E4008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instrText xml:space="preserve"> TIME \@ "dd/MM/yyyy" </w:instrText>
                            </w:r>
                            <w:r w:rsidR="00E4008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fldChar w:fldCharType="separate"/>
                            </w:r>
                            <w:r w:rsidR="003448AA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</w:rPr>
                              <w:t>16/11/2022</w:t>
                            </w:r>
                            <w:r w:rsidR="00E4008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fldChar w:fldCharType="end"/>
                            </w:r>
                            <w:r w:rsidR="00E40086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.</w:t>
                            </w:r>
                            <w:r w:rsidR="00BD19EB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ab/>
                            </w:r>
                            <w:r w:rsidR="00BD19EB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ab/>
                            </w:r>
                            <w:r w:rsidR="00577BBF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.</w:t>
                            </w:r>
                          </w:p>
                          <w:p w14:paraId="69C01E16" w14:textId="77777777" w:rsidR="00267200" w:rsidRDefault="00267200" w:rsidP="0026720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E29B3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34F08A96" w14:textId="77777777" w:rsidR="00267200" w:rsidRPr="00121CE0" w:rsidRDefault="00267200" w:rsidP="00267200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0B016EC4" w14:textId="77777777" w:rsidR="00267200" w:rsidRDefault="00267200" w:rsidP="00267200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103199D" w14:textId="77777777" w:rsidR="00267200" w:rsidRPr="00380131" w:rsidRDefault="00267200" w:rsidP="002672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46B4C2DA" w14:textId="77777777" w:rsidR="003448AA" w:rsidRDefault="00267200" w:rsidP="00267200">
                      <w:pPr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</w:t>
                      </w:r>
                      <w:r w:rsidR="00577BBF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é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tudes de </w:t>
                      </w:r>
                      <w:r w:rsidR="00577BBF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g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éopolitique </w:t>
                      </w:r>
                      <w:r w:rsidR="00577BBF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ppliquée,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6E1C16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  <w:r w:rsidR="00577BBF">
                        <w:rPr>
                          <w:rFonts w:ascii="Times New Roman" w:hAnsi="Times New Roman" w:cs="Times New Roman"/>
                          <w:i/>
                        </w:rPr>
                        <w:t xml:space="preserve">, </w:t>
                      </w:r>
                      <w:r w:rsidR="00577BBF">
                        <w:rPr>
                          <w:rFonts w:ascii="Times New Roman" w:hAnsi="Times New Roman" w:cs="Times New Roman"/>
                          <w:iCs/>
                        </w:rPr>
                        <w:t>a</w:t>
                      </w:r>
                      <w:r w:rsidRPr="003C11FC">
                        <w:rPr>
                          <w:rFonts w:ascii="Times New Roman" w:hAnsi="Times New Roman" w:cs="Times New Roman"/>
                        </w:rPr>
                        <w:t>tteste avoir organisé la formation</w:t>
                      </w:r>
                      <w:r w:rsidR="00577BBF">
                        <w:rPr>
                          <w:rFonts w:ascii="Times New Roman" w:hAnsi="Times New Roman" w:cs="Times New Roman"/>
                        </w:rPr>
                        <w:t xml:space="preserve"> à distance</w:t>
                      </w:r>
                      <w:r w:rsidR="000C13E5">
                        <w:rPr>
                          <w:rFonts w:ascii="Times New Roman" w:hAnsi="Times New Roman" w:cs="Times New Roman"/>
                          <w:i/>
                        </w:rPr>
                        <w:t xml:space="preserve"> « Géopolitique </w:t>
                      </w:r>
                      <w:r w:rsidR="003448AA">
                        <w:rPr>
                          <w:rFonts w:ascii="Times New Roman" w:hAnsi="Times New Roman" w:cs="Times New Roman"/>
                          <w:i/>
                        </w:rPr>
                        <w:t>des armes de destruction massive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»</w:t>
                      </w:r>
                      <w:r w:rsidR="00577BBF">
                        <w:rPr>
                          <w:rFonts w:ascii="Times New Roman" w:hAnsi="Times New Roman" w:cs="Times New Roman"/>
                          <w:i/>
                        </w:rPr>
                        <w:t xml:space="preserve"> du </w:t>
                      </w: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C13E5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="000C13E5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Pr="006E1C16">
                        <w:rPr>
                          <w:rFonts w:ascii="Times New Roman" w:hAnsi="Times New Roman" w:cs="Times New Roman"/>
                          <w:color w:val="auto"/>
                        </w:rPr>
                        <w:t xml:space="preserve"> </w:t>
                      </w:r>
                    </w:p>
                    <w:p w14:paraId="62304B59" w14:textId="40EFB30D" w:rsidR="00267200" w:rsidRPr="00577BBF" w:rsidRDefault="00267200" w:rsidP="00267200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proofErr w:type="gramStart"/>
                      <w:r w:rsidRPr="006E1C16">
                        <w:rPr>
                          <w:rFonts w:ascii="Times New Roman" w:hAnsi="Times New Roman" w:cs="Times New Roman"/>
                          <w:color w:val="auto"/>
                        </w:rPr>
                        <w:t>au</w:t>
                      </w:r>
                      <w:proofErr w:type="gramEnd"/>
                      <w:r w:rsidRPr="006E1C16">
                        <w:rPr>
                          <w:rFonts w:ascii="Times New Roman" w:hAnsi="Times New Roman" w:cs="Times New Roman"/>
                          <w:color w:val="auto"/>
                        </w:rPr>
                        <w:t xml:space="preserve"> </w:t>
                      </w:r>
                      <w:r w:rsidR="00BD19EB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="00BD19EB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="00BD19EB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="00577BBF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>.</w:t>
                      </w:r>
                    </w:p>
                    <w:p w14:paraId="5AB86AAA" w14:textId="77777777" w:rsidR="00267200" w:rsidRPr="003C11FC" w:rsidRDefault="00267200" w:rsidP="00267200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8AA0F7F" w14:textId="058E4F75" w:rsidR="00577BBF" w:rsidRPr="003C11FC" w:rsidRDefault="00577BBF" w:rsidP="00577BB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2" w:name="_Hlk97559602"/>
                      <w:r>
                        <w:rPr>
                          <w:rFonts w:ascii="Times New Roman" w:hAnsi="Times New Roman" w:cs="Times New Roman"/>
                        </w:rPr>
                        <w:t>Les modules suivants ont été dispensées, pour un total de quinze heures de formation :</w:t>
                      </w:r>
                    </w:p>
                    <w:bookmarkEnd w:id="2"/>
                    <w:p w14:paraId="2403EB7E" w14:textId="77777777" w:rsidR="00267200" w:rsidRPr="003C11FC" w:rsidRDefault="00267200" w:rsidP="00267200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3E018FBC" w14:textId="712646F3" w:rsidR="000C13E5" w:rsidRPr="003448AA" w:rsidRDefault="003448AA" w:rsidP="000C13E5">
                      <w:pPr>
                        <w:pStyle w:val="Sansinterligne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44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Le droit international et les armes de destruction massive ; La dissuasion nucléaire est-elle encore pertinente ? ; Les relations internationales à l’épreuve des armes de destruction massive ; Les technologies émergentes, la robotique, l’int</w:t>
                      </w:r>
                      <w:bookmarkStart w:id="3" w:name="_GoBack"/>
                      <w:bookmarkEnd w:id="3"/>
                      <w:r w:rsidRPr="00344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elligence artificielle : vers une nouvelle arme de destruction massive de synthèse ? ; Enjeux militaires et armes de destruction massive ; L’évolution de la menace des armes de destruction massive ; Menaces cyber et stratégies nucléaires ; La menace nucléaire, radiologique, biologique et chimique (NRBC) : un risque terroriste ? ; Missiles hypersoniques : quel impact sur la dissuasion nucléaire ? ; Nouvelles technologies et stratégique nucléaire ; Innovations technologiques et applicabilité de la biologique au contexte de guerre.</w:t>
                      </w:r>
                    </w:p>
                    <w:p w14:paraId="647CD88D" w14:textId="77777777" w:rsidR="003448AA" w:rsidRPr="000C13E5" w:rsidRDefault="003448AA" w:rsidP="000C13E5">
                      <w:pPr>
                        <w:pStyle w:val="Sansinterligne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315751F1" w14:textId="6F795C36" w:rsidR="00267200" w:rsidRPr="003C11FC" w:rsidRDefault="00577BBF" w:rsidP="0026720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………………………………………………….</w:t>
                      </w:r>
                      <w:r w:rsidR="00267200" w:rsidRPr="00577B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267200"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="00267200"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suivi </w:t>
                      </w:r>
                      <w:r w:rsidR="002672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avec assiduité cette formation</w:t>
                      </w:r>
                      <w:r w:rsidR="00267200"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DEF51E1" w14:textId="77777777" w:rsidR="00267200" w:rsidRPr="003C11FC" w:rsidRDefault="00267200" w:rsidP="0026720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12521F1" w14:textId="7DDEF545" w:rsidR="00267200" w:rsidRPr="003C11FC" w:rsidRDefault="00267200" w:rsidP="0026720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servir et valoir ce que de droit, pour l’organisme</w:t>
                      </w:r>
                      <w:r w:rsidR="00E4008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8940878" w14:textId="77777777" w:rsidR="00267200" w:rsidRPr="003C11FC" w:rsidRDefault="00267200" w:rsidP="00267200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215CF58" w14:textId="0B2F85E3" w:rsidR="00267200" w:rsidRPr="003C11FC" w:rsidRDefault="00267200" w:rsidP="0026720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</w:t>
                      </w:r>
                      <w:r w:rsidRPr="006E1C16">
                        <w:rPr>
                          <w:rFonts w:ascii="Times New Roman" w:hAnsi="Times New Roman" w:cs="Times New Roman"/>
                          <w:color w:val="auto"/>
                        </w:rPr>
                        <w:t xml:space="preserve">le </w:t>
                      </w:r>
                      <w:r w:rsidR="00E40086">
                        <w:rPr>
                          <w:rFonts w:ascii="Times New Roman" w:hAnsi="Times New Roman" w:cs="Times New Roman"/>
                          <w:color w:val="auto"/>
                        </w:rPr>
                        <w:fldChar w:fldCharType="begin"/>
                      </w:r>
                      <w:r w:rsidR="00E40086">
                        <w:rPr>
                          <w:rFonts w:ascii="Times New Roman" w:hAnsi="Times New Roman" w:cs="Times New Roman"/>
                          <w:color w:val="auto"/>
                        </w:rPr>
                        <w:instrText xml:space="preserve"> TIME \@ "dd/MM/yyyy" </w:instrText>
                      </w:r>
                      <w:r w:rsidR="00E40086">
                        <w:rPr>
                          <w:rFonts w:ascii="Times New Roman" w:hAnsi="Times New Roman" w:cs="Times New Roman"/>
                          <w:color w:val="auto"/>
                        </w:rPr>
                        <w:fldChar w:fldCharType="separate"/>
                      </w:r>
                      <w:r w:rsidR="003448AA">
                        <w:rPr>
                          <w:rFonts w:ascii="Times New Roman" w:hAnsi="Times New Roman" w:cs="Times New Roman"/>
                          <w:noProof/>
                          <w:color w:val="auto"/>
                        </w:rPr>
                        <w:t>16/11/2022</w:t>
                      </w:r>
                      <w:r w:rsidR="00E40086">
                        <w:rPr>
                          <w:rFonts w:ascii="Times New Roman" w:hAnsi="Times New Roman" w:cs="Times New Roman"/>
                          <w:color w:val="auto"/>
                        </w:rPr>
                        <w:fldChar w:fldCharType="end"/>
                      </w:r>
                      <w:r w:rsidR="00E40086">
                        <w:rPr>
                          <w:rFonts w:ascii="Times New Roman" w:hAnsi="Times New Roman" w:cs="Times New Roman"/>
                          <w:color w:val="auto"/>
                        </w:rPr>
                        <w:t>.</w:t>
                      </w:r>
                      <w:r w:rsidR="00BD19EB">
                        <w:rPr>
                          <w:rFonts w:ascii="Times New Roman" w:hAnsi="Times New Roman" w:cs="Times New Roman"/>
                          <w:color w:val="auto"/>
                        </w:rPr>
                        <w:tab/>
                      </w:r>
                      <w:r w:rsidR="00BD19EB">
                        <w:rPr>
                          <w:rFonts w:ascii="Times New Roman" w:hAnsi="Times New Roman" w:cs="Times New Roman"/>
                          <w:color w:val="auto"/>
                        </w:rPr>
                        <w:tab/>
                      </w:r>
                      <w:r w:rsidR="00577BBF">
                        <w:rPr>
                          <w:rFonts w:ascii="Times New Roman" w:hAnsi="Times New Roman" w:cs="Times New Roman"/>
                          <w:color w:val="auto"/>
                        </w:rPr>
                        <w:t>.</w:t>
                      </w:r>
                    </w:p>
                    <w:p w14:paraId="69C01E16" w14:textId="77777777" w:rsidR="00267200" w:rsidRDefault="00267200" w:rsidP="00267200"/>
                  </w:txbxContent>
                </v:textbox>
                <w10:wrap type="tight" anchorx="margin"/>
              </v:shape>
            </w:pict>
          </mc:Fallback>
        </mc:AlternateContent>
      </w:r>
    </w:p>
    <w:p w14:paraId="5CD92F72" w14:textId="52B3D9F4" w:rsidR="00267200" w:rsidRPr="006F499D" w:rsidRDefault="00267200" w:rsidP="00267200">
      <w:pPr>
        <w:ind w:left="-1134"/>
        <w:rPr>
          <w:rFonts w:ascii="Times New Roman" w:eastAsia="Times New Roman" w:hAnsi="Times New Roman" w:cs="Times New Roman"/>
          <w:color w:val="auto"/>
        </w:rPr>
      </w:pPr>
    </w:p>
    <w:p w14:paraId="7120F0B9" w14:textId="77777777" w:rsidR="00577BBF" w:rsidRPr="009F2AAB" w:rsidRDefault="00577BBF" w:rsidP="00577BBF">
      <w:pPr>
        <w:ind w:left="-1134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</w:rPr>
        <w:t xml:space="preserve">       </w:t>
      </w:r>
      <w:bookmarkStart w:id="4" w:name="_Hlk97559693"/>
      <w:r w:rsidRPr="009F2AAB">
        <w:rPr>
          <w:rFonts w:ascii="Times New Roman" w:eastAsia="Times New Roman" w:hAnsi="Times New Roman" w:cs="Times New Roman"/>
          <w:b/>
          <w:bCs/>
          <w:noProof/>
          <w:color w:val="auto"/>
        </w:rPr>
        <w:t>Cachet et signature de l’organisme de formation</w:t>
      </w:r>
      <w:r>
        <w:rPr>
          <w:rFonts w:ascii="Times New Roman" w:eastAsia="Times New Roman" w:hAnsi="Times New Roman" w:cs="Times New Roman"/>
          <w:b/>
          <w:bCs/>
          <w:noProof/>
          <w:color w:val="auto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auto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auto"/>
        </w:rPr>
        <w:tab/>
        <w:t>Signature de l’apprenant</w:t>
      </w:r>
    </w:p>
    <w:p w14:paraId="17BFE7EA" w14:textId="77777777" w:rsidR="00577BBF" w:rsidRDefault="00577BBF" w:rsidP="00577BBF">
      <w:pPr>
        <w:ind w:left="-1134"/>
        <w:rPr>
          <w:rFonts w:ascii="Times New Roman" w:eastAsia="Times New Roman" w:hAnsi="Times New Roman" w:cs="Times New Roman"/>
          <w:noProof/>
          <w:color w:val="auto"/>
        </w:rPr>
      </w:pPr>
    </w:p>
    <w:p w14:paraId="3830B57B" w14:textId="77777777" w:rsidR="00577BBF" w:rsidRDefault="00577BBF" w:rsidP="00577BBF">
      <w:pPr>
        <w:ind w:left="-1134"/>
        <w:rPr>
          <w:rFonts w:ascii="Times New Roman" w:eastAsia="Times New Roman" w:hAnsi="Times New Roman" w:cs="Times New Roman"/>
          <w:noProof/>
          <w:color w:val="auto"/>
        </w:rPr>
      </w:pPr>
    </w:p>
    <w:p w14:paraId="3FAEEF5F" w14:textId="77777777" w:rsidR="00577BBF" w:rsidRDefault="00577BBF" w:rsidP="00577BBF">
      <w:pPr>
        <w:ind w:left="-1134"/>
        <w:rPr>
          <w:rFonts w:ascii="Times New Roman" w:eastAsia="Times New Roman" w:hAnsi="Times New Roman" w:cs="Times New Roman"/>
          <w:noProof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tab/>
        <w:t>Alexandre NEGRUS,</w:t>
      </w:r>
    </w:p>
    <w:p w14:paraId="3521F87D" w14:textId="77777777" w:rsidR="00577BBF" w:rsidRDefault="00577BBF" w:rsidP="00577BBF">
      <w:pPr>
        <w:ind w:left="-1134"/>
        <w:rPr>
          <w:rFonts w:ascii="Times New Roman" w:eastAsia="Times New Roman" w:hAnsi="Times New Roman" w:cs="Times New Roman"/>
          <w:noProof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tab/>
        <w:t>Président de l’IEGA</w:t>
      </w:r>
    </w:p>
    <w:p w14:paraId="7346993E" w14:textId="77777777" w:rsidR="00577BBF" w:rsidRDefault="00577BBF" w:rsidP="00577BBF">
      <w:pPr>
        <w:ind w:left="-1134"/>
        <w:rPr>
          <w:rFonts w:ascii="Times New Roman" w:eastAsia="Times New Roman" w:hAnsi="Times New Roman" w:cs="Times New Roman"/>
          <w:noProof/>
          <w:color w:val="auto"/>
        </w:rPr>
      </w:pPr>
    </w:p>
    <w:p w14:paraId="7671C473" w14:textId="77777777" w:rsidR="00577BBF" w:rsidRPr="009F2AAB" w:rsidRDefault="00577BBF" w:rsidP="00577BBF">
      <w:pPr>
        <w:ind w:left="-113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0806B1E8" wp14:editId="03E3C36A">
            <wp:extent cx="1313249" cy="3617629"/>
            <wp:effectExtent l="0" t="9208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16194" cy="362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12FE0A6C" w14:textId="58BD4AB8" w:rsidR="003C7637" w:rsidRDefault="003C7637"/>
    <w:sectPr w:rsidR="003C7637" w:rsidSect="002E64E0">
      <w:headerReference w:type="default" r:id="rId7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710FD" w14:textId="77777777" w:rsidR="00D0431C" w:rsidRDefault="00D0431C">
      <w:r>
        <w:separator/>
      </w:r>
    </w:p>
  </w:endnote>
  <w:endnote w:type="continuationSeparator" w:id="0">
    <w:p w14:paraId="79A425CA" w14:textId="77777777" w:rsidR="00D0431C" w:rsidRDefault="00D0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F6E76" w14:textId="77777777" w:rsidR="00D0431C" w:rsidRDefault="00D0431C">
      <w:r>
        <w:separator/>
      </w:r>
    </w:p>
  </w:footnote>
  <w:footnote w:type="continuationSeparator" w:id="0">
    <w:p w14:paraId="0A1954F9" w14:textId="77777777" w:rsidR="00D0431C" w:rsidRDefault="00D0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85CBC" w14:textId="09646CDE" w:rsidR="00175D91" w:rsidRPr="003C11FC" w:rsidRDefault="006E1C16" w:rsidP="006E1C16">
    <w:pPr>
      <w:pStyle w:val="En-tte"/>
      <w:spacing w:line="240" w:lineRule="auto"/>
      <w:rPr>
        <w:caps/>
      </w:rPr>
    </w:pPr>
    <w:r>
      <w:rPr>
        <w:caps/>
        <w:noProof/>
      </w:rPr>
      <w:t xml:space="preserve">                                                               </w:t>
    </w:r>
    <w:r>
      <w:rPr>
        <w:caps/>
        <w:noProof/>
      </w:rPr>
      <w:drawing>
        <wp:inline distT="0" distB="0" distL="0" distR="0" wp14:anchorId="3F29E428" wp14:editId="4209E222">
          <wp:extent cx="801796" cy="8826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604" cy="894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7F"/>
    <w:rsid w:val="00005F2B"/>
    <w:rsid w:val="000C13E5"/>
    <w:rsid w:val="000D3B5E"/>
    <w:rsid w:val="00267200"/>
    <w:rsid w:val="003448AA"/>
    <w:rsid w:val="003C7637"/>
    <w:rsid w:val="00496BF4"/>
    <w:rsid w:val="004D69FD"/>
    <w:rsid w:val="00536CCB"/>
    <w:rsid w:val="00577BBF"/>
    <w:rsid w:val="006E1C16"/>
    <w:rsid w:val="007A417F"/>
    <w:rsid w:val="009122CF"/>
    <w:rsid w:val="009C4911"/>
    <w:rsid w:val="00AA2C0B"/>
    <w:rsid w:val="00AC3F8F"/>
    <w:rsid w:val="00B02338"/>
    <w:rsid w:val="00B10C23"/>
    <w:rsid w:val="00B27FB8"/>
    <w:rsid w:val="00BD19EB"/>
    <w:rsid w:val="00C32832"/>
    <w:rsid w:val="00CD31EA"/>
    <w:rsid w:val="00D0431C"/>
    <w:rsid w:val="00E40086"/>
    <w:rsid w:val="00EC5D67"/>
    <w:rsid w:val="00F8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3C43E"/>
  <w15:chartTrackingRefBased/>
  <w15:docId w15:val="{006AB438-751F-4080-A6B6-64F28F13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200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67200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267200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267200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6E1C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1C16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\Downloads\Certificat_Formation_AD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Certificat_Formation_ADM.dotx</Template>
  <TotalTime>8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Constantin Negrus</dc:creator>
  <cp:keywords/>
  <dc:description/>
  <cp:lastModifiedBy>NEGRUS Alexandre</cp:lastModifiedBy>
  <cp:revision>7</cp:revision>
  <cp:lastPrinted>2022-03-07T14:30:00Z</cp:lastPrinted>
  <dcterms:created xsi:type="dcterms:W3CDTF">2021-04-06T19:59:00Z</dcterms:created>
  <dcterms:modified xsi:type="dcterms:W3CDTF">2022-11-16T13:12:00Z</dcterms:modified>
</cp:coreProperties>
</file>